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E7E" w:rsidRDefault="00CE6E7E" w:rsidP="00EC214D">
      <w:pPr>
        <w:jc w:val="center"/>
        <w:rPr>
          <w:rFonts w:ascii="Garamond" w:hAnsi="Garamond"/>
          <w:b/>
          <w:sz w:val="28"/>
          <w:szCs w:val="28"/>
          <w:shd w:val="clear" w:color="auto" w:fill="FFFF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s1026" type="#_x0000_t75" alt="word-pdf-logoonda-erasmus" style="position:absolute;left:0;text-align:left;margin-left:.3pt;margin-top:.55pt;width:481.5pt;height:673.5pt;z-index:-251658240;visibility:visible">
            <v:imagedata r:id="rId6" o:title=""/>
          </v:shape>
        </w:pict>
      </w:r>
    </w:p>
    <w:p w:rsidR="00CE6E7E" w:rsidRDefault="00CE6E7E" w:rsidP="00EC214D">
      <w:pPr>
        <w:jc w:val="center"/>
        <w:rPr>
          <w:rFonts w:ascii="Garamond" w:hAnsi="Garamond"/>
          <w:b/>
          <w:sz w:val="28"/>
          <w:szCs w:val="28"/>
          <w:shd w:val="clear" w:color="auto" w:fill="FFFF00"/>
        </w:rPr>
      </w:pPr>
    </w:p>
    <w:p w:rsidR="00CE6E7E" w:rsidRDefault="00CE6E7E" w:rsidP="00EC214D">
      <w:pPr>
        <w:jc w:val="center"/>
        <w:rPr>
          <w:rFonts w:ascii="Garamond" w:hAnsi="Garamond"/>
          <w:b/>
          <w:sz w:val="28"/>
          <w:szCs w:val="28"/>
          <w:shd w:val="clear" w:color="auto" w:fill="FFFF00"/>
        </w:rPr>
      </w:pPr>
    </w:p>
    <w:p w:rsidR="00CE6E7E" w:rsidRDefault="00CE6E7E" w:rsidP="00EC214D">
      <w:pPr>
        <w:jc w:val="center"/>
        <w:rPr>
          <w:rFonts w:ascii="Garamond" w:hAnsi="Garamond"/>
          <w:b/>
          <w:sz w:val="28"/>
          <w:szCs w:val="28"/>
          <w:shd w:val="clear" w:color="auto" w:fill="FFFF00"/>
        </w:rPr>
      </w:pPr>
    </w:p>
    <w:p w:rsidR="00CE6E7E" w:rsidRDefault="00CE6E7E" w:rsidP="00AD7762">
      <w:pPr>
        <w:jc w:val="center"/>
        <w:rPr>
          <w:rFonts w:ascii="Garamond" w:hAnsi="Garamond"/>
          <w:b/>
          <w:sz w:val="28"/>
          <w:szCs w:val="28"/>
        </w:rPr>
      </w:pPr>
      <w:r w:rsidRPr="005677C3">
        <w:rPr>
          <w:rFonts w:ascii="Garamond" w:hAnsi="Garamond"/>
          <w:b/>
          <w:sz w:val="28"/>
          <w:szCs w:val="28"/>
        </w:rPr>
        <w:t>Scheda Presentazione Impresa</w:t>
      </w:r>
    </w:p>
    <w:p w:rsidR="00CE6E7E" w:rsidRPr="005677C3" w:rsidRDefault="00CE6E7E" w:rsidP="00AD7762">
      <w:pPr>
        <w:jc w:val="center"/>
        <w:rPr>
          <w:rFonts w:ascii="Garamond" w:hAnsi="Garamond"/>
          <w:b/>
          <w:sz w:val="28"/>
          <w:szCs w:val="28"/>
        </w:rPr>
      </w:pPr>
    </w:p>
    <w:p w:rsidR="00CE6E7E" w:rsidRPr="005677C3" w:rsidRDefault="00CE6E7E" w:rsidP="00AD7762">
      <w:pPr>
        <w:jc w:val="center"/>
        <w:rPr>
          <w:rFonts w:ascii="Garamond" w:hAnsi="Garamond"/>
          <w:b/>
        </w:rPr>
      </w:pPr>
      <w:r w:rsidRPr="005677C3">
        <w:rPr>
          <w:rFonts w:ascii="Garamond" w:hAnsi="Garamond"/>
          <w:b/>
        </w:rPr>
        <w:t>per ricerca partner nell’ambito del Programma Erasmus Placement</w:t>
      </w:r>
    </w:p>
    <w:p w:rsidR="00CE6E7E" w:rsidRPr="00EC214D" w:rsidRDefault="00CE6E7E">
      <w:pPr>
        <w:rPr>
          <w:rFonts w:ascii="Garamond" w:hAnsi="Garamond"/>
        </w:rPr>
      </w:pPr>
    </w:p>
    <w:p w:rsidR="00CE6E7E" w:rsidRPr="00EC214D" w:rsidRDefault="00CE6E7E">
      <w:pPr>
        <w:rPr>
          <w:rFonts w:ascii="Garamond" w:hAnsi="Garamond"/>
        </w:rPr>
      </w:pPr>
    </w:p>
    <w:tbl>
      <w:tblPr>
        <w:tblW w:w="0" w:type="auto"/>
        <w:tblBorders>
          <w:top w:val="triple" w:sz="6" w:space="0" w:color="808080"/>
          <w:left w:val="triple" w:sz="6" w:space="0" w:color="808080"/>
          <w:bottom w:val="triple" w:sz="6" w:space="0" w:color="808080"/>
          <w:right w:val="triple" w:sz="6" w:space="0" w:color="808080"/>
          <w:insideH w:val="triple" w:sz="6" w:space="0" w:color="808080"/>
          <w:insideV w:val="triple" w:sz="6" w:space="0" w:color="808080"/>
        </w:tblBorders>
        <w:tblLook w:val="01E0"/>
      </w:tblPr>
      <w:tblGrid>
        <w:gridCol w:w="9778"/>
      </w:tblGrid>
      <w:tr w:rsidR="00CE6E7E" w:rsidRPr="00255F6D" w:rsidTr="00BA7ADD">
        <w:tc>
          <w:tcPr>
            <w:tcW w:w="9778" w:type="dxa"/>
          </w:tcPr>
          <w:p w:rsidR="00CE6E7E" w:rsidRPr="00255F6D" w:rsidRDefault="00CE6E7E">
            <w:pPr>
              <w:rPr>
                <w:rFonts w:ascii="Garamond" w:hAnsi="Garamond"/>
                <w:b/>
                <w:lang w:val="en-GB"/>
              </w:rPr>
            </w:pPr>
            <w:r w:rsidRPr="00BA7ADD">
              <w:rPr>
                <w:rFonts w:ascii="Garamond" w:hAnsi="Garamond"/>
                <w:b/>
                <w:lang w:val="en-US"/>
              </w:rPr>
              <w:t>Name</w:t>
            </w:r>
            <w:r w:rsidRPr="00255F6D">
              <w:rPr>
                <w:rFonts w:ascii="Garamond" w:hAnsi="Garamond"/>
                <w:b/>
                <w:lang w:val="en-GB"/>
              </w:rPr>
              <w:t xml:space="preserve"> of the </w:t>
            </w:r>
            <w:r w:rsidRPr="00BA7ADD">
              <w:rPr>
                <w:rFonts w:ascii="Garamond" w:hAnsi="Garamond"/>
                <w:b/>
                <w:lang w:val="en-US"/>
              </w:rPr>
              <w:t>enterprise</w:t>
            </w:r>
          </w:p>
          <w:p w:rsidR="00CE6E7E" w:rsidRPr="00255F6D" w:rsidRDefault="00CE6E7E">
            <w:pPr>
              <w:rPr>
                <w:rFonts w:ascii="Garamond" w:hAnsi="Garamond"/>
                <w:lang w:val="en-GB"/>
              </w:rPr>
            </w:pPr>
          </w:p>
          <w:p w:rsidR="00CE6E7E" w:rsidRPr="00255F6D" w:rsidRDefault="00CE6E7E">
            <w:pPr>
              <w:rPr>
                <w:rFonts w:ascii="Garamond" w:hAnsi="Garamond"/>
                <w:lang w:val="en-GB"/>
              </w:rPr>
            </w:pPr>
            <w:r w:rsidRPr="00255F6D">
              <w:rPr>
                <w:rFonts w:ascii="Garamond" w:hAnsi="Garamond"/>
                <w:lang w:val="en-GB"/>
              </w:rPr>
              <w:t>Oltremare s.r.l.</w:t>
            </w:r>
          </w:p>
        </w:tc>
      </w:tr>
    </w:tbl>
    <w:p w:rsidR="00CE6E7E" w:rsidRPr="00255F6D" w:rsidRDefault="00CE6E7E">
      <w:pPr>
        <w:rPr>
          <w:rFonts w:ascii="Garamond" w:hAnsi="Garamond"/>
          <w:lang w:val="en-GB"/>
        </w:rPr>
      </w:pPr>
    </w:p>
    <w:p w:rsidR="00CE6E7E" w:rsidRPr="00255F6D" w:rsidRDefault="00CE6E7E">
      <w:pPr>
        <w:rPr>
          <w:rFonts w:ascii="Garamond" w:hAnsi="Garamond"/>
          <w:lang w:val="en-GB"/>
        </w:rPr>
      </w:pPr>
    </w:p>
    <w:tbl>
      <w:tblPr>
        <w:tblW w:w="0" w:type="auto"/>
        <w:tblBorders>
          <w:top w:val="triple" w:sz="6" w:space="0" w:color="808080"/>
          <w:left w:val="triple" w:sz="6" w:space="0" w:color="808080"/>
          <w:bottom w:val="triple" w:sz="6" w:space="0" w:color="808080"/>
          <w:right w:val="triple" w:sz="6" w:space="0" w:color="808080"/>
          <w:insideH w:val="triple" w:sz="6" w:space="0" w:color="808080"/>
          <w:insideV w:val="triple" w:sz="6" w:space="0" w:color="808080"/>
        </w:tblBorders>
        <w:tblLook w:val="01E0"/>
      </w:tblPr>
      <w:tblGrid>
        <w:gridCol w:w="9778"/>
      </w:tblGrid>
      <w:tr w:rsidR="00CE6E7E" w:rsidTr="00BA7ADD">
        <w:tc>
          <w:tcPr>
            <w:tcW w:w="9778" w:type="dxa"/>
          </w:tcPr>
          <w:p w:rsidR="00CE6E7E" w:rsidRPr="00BA7ADD" w:rsidRDefault="00CE6E7E" w:rsidP="000F5EA9">
            <w:pPr>
              <w:rPr>
                <w:rFonts w:ascii="Garamond" w:hAnsi="Garamond"/>
                <w:b/>
              </w:rPr>
            </w:pPr>
            <w:r w:rsidRPr="00BA7ADD">
              <w:rPr>
                <w:rFonts w:ascii="Garamond" w:hAnsi="Garamond"/>
                <w:b/>
                <w:lang w:val="en-US"/>
              </w:rPr>
              <w:t>Economic</w:t>
            </w:r>
            <w:r w:rsidRPr="00BA7ADD">
              <w:rPr>
                <w:rFonts w:ascii="Garamond" w:hAnsi="Garamond"/>
                <w:b/>
              </w:rPr>
              <w:t xml:space="preserve"> </w:t>
            </w:r>
            <w:r w:rsidRPr="00BA7ADD">
              <w:rPr>
                <w:rFonts w:ascii="Garamond" w:hAnsi="Garamond"/>
                <w:b/>
                <w:lang w:val="en-US"/>
              </w:rPr>
              <w:t>field</w:t>
            </w:r>
          </w:p>
          <w:p w:rsidR="00CE6E7E" w:rsidRPr="00BA7ADD" w:rsidRDefault="00CE6E7E" w:rsidP="00EC214D">
            <w:pPr>
              <w:rPr>
                <w:rFonts w:ascii="Garamond" w:hAnsi="Garamond"/>
              </w:rPr>
            </w:pPr>
            <w:r w:rsidRPr="00BA7ADD">
              <w:rPr>
                <w:rFonts w:ascii="Garamond" w:hAnsi="Garamond"/>
              </w:rPr>
              <w:t>Private company</w:t>
            </w:r>
          </w:p>
          <w:p w:rsidR="00CE6E7E" w:rsidRPr="00BA7ADD" w:rsidRDefault="00CE6E7E" w:rsidP="00EC214D">
            <w:pPr>
              <w:rPr>
                <w:rFonts w:ascii="Garamond" w:hAnsi="Garamond"/>
              </w:rPr>
            </w:pPr>
          </w:p>
        </w:tc>
      </w:tr>
    </w:tbl>
    <w:p w:rsidR="00CE6E7E" w:rsidRDefault="00CE6E7E" w:rsidP="00EC214D">
      <w:pPr>
        <w:rPr>
          <w:rFonts w:ascii="Garamond" w:hAnsi="Garamond"/>
        </w:rPr>
      </w:pPr>
    </w:p>
    <w:p w:rsidR="00CE6E7E" w:rsidRDefault="00CE6E7E" w:rsidP="00265AC0">
      <w:pPr>
        <w:rPr>
          <w:rFonts w:ascii="Garamond" w:hAnsi="Garamond"/>
        </w:rPr>
      </w:pPr>
    </w:p>
    <w:tbl>
      <w:tblPr>
        <w:tblW w:w="0" w:type="auto"/>
        <w:tblBorders>
          <w:top w:val="triple" w:sz="6" w:space="0" w:color="808080"/>
          <w:left w:val="triple" w:sz="6" w:space="0" w:color="808080"/>
          <w:bottom w:val="triple" w:sz="6" w:space="0" w:color="808080"/>
          <w:right w:val="triple" w:sz="6" w:space="0" w:color="808080"/>
          <w:insideH w:val="triple" w:sz="6" w:space="0" w:color="808080"/>
          <w:insideV w:val="triple" w:sz="6" w:space="0" w:color="808080"/>
        </w:tblBorders>
        <w:tblLook w:val="01E0"/>
      </w:tblPr>
      <w:tblGrid>
        <w:gridCol w:w="9778"/>
      </w:tblGrid>
      <w:tr w:rsidR="00CE6E7E" w:rsidRPr="00255F6D" w:rsidTr="00BA7ADD">
        <w:tc>
          <w:tcPr>
            <w:tcW w:w="9778" w:type="dxa"/>
          </w:tcPr>
          <w:p w:rsidR="00CE6E7E" w:rsidRPr="00BA7ADD" w:rsidRDefault="00CE6E7E" w:rsidP="00265AC0">
            <w:pPr>
              <w:rPr>
                <w:rFonts w:ascii="Garamond" w:hAnsi="Garamond"/>
                <w:b/>
                <w:lang w:val="en-GB"/>
              </w:rPr>
            </w:pPr>
            <w:r w:rsidRPr="00BA7ADD">
              <w:rPr>
                <w:rFonts w:ascii="Garamond" w:hAnsi="Garamond"/>
                <w:b/>
                <w:lang w:val="en-GB"/>
              </w:rPr>
              <w:t>Short description of the enterprise activities and aims</w:t>
            </w:r>
          </w:p>
          <w:p w:rsidR="00CE6E7E" w:rsidRPr="00BA7ADD" w:rsidRDefault="00CE6E7E" w:rsidP="00265AC0">
            <w:pPr>
              <w:rPr>
                <w:rFonts w:ascii="Garamond" w:hAnsi="Garamond"/>
                <w:b/>
                <w:lang w:val="en-GB"/>
              </w:rPr>
            </w:pPr>
          </w:p>
          <w:p w:rsidR="00CE6E7E" w:rsidRPr="00BA7ADD" w:rsidRDefault="00CE6E7E" w:rsidP="00265AC0">
            <w:pPr>
              <w:rPr>
                <w:rFonts w:ascii="Garamond" w:hAnsi="Garamond"/>
                <w:lang w:val="en-GB"/>
              </w:rPr>
            </w:pPr>
            <w:r w:rsidRPr="00BA7ADD">
              <w:rPr>
                <w:rFonts w:ascii="Garamond" w:hAnsi="Garamond"/>
                <w:lang w:val="en-GB"/>
              </w:rPr>
              <w:t>Oltremare is a theme park, divided in several departments:</w:t>
            </w:r>
          </w:p>
          <w:p w:rsidR="00CE6E7E" w:rsidRPr="00BA7ADD" w:rsidRDefault="00CE6E7E" w:rsidP="00265AC0">
            <w:pPr>
              <w:rPr>
                <w:rFonts w:ascii="Garamond" w:hAnsi="Garamond"/>
                <w:lang w:val="en-GB"/>
              </w:rPr>
            </w:pPr>
            <w:r w:rsidRPr="00BA7ADD">
              <w:rPr>
                <w:rFonts w:ascii="Garamond" w:hAnsi="Garamond"/>
                <w:lang w:val="en-GB"/>
              </w:rPr>
              <w:t>Dolphinarium, aquarium, birds of prey ,didactical farm, attractions, big movie theatre.</w:t>
            </w:r>
          </w:p>
          <w:p w:rsidR="00CE6E7E" w:rsidRPr="00BA7ADD" w:rsidRDefault="00CE6E7E" w:rsidP="00265AC0">
            <w:pPr>
              <w:rPr>
                <w:rFonts w:ascii="Garamond" w:hAnsi="Garamond"/>
                <w:lang w:val="en-GB"/>
              </w:rPr>
            </w:pPr>
          </w:p>
          <w:p w:rsidR="00CE6E7E" w:rsidRPr="00BA7ADD" w:rsidRDefault="00CE6E7E" w:rsidP="00265AC0">
            <w:pPr>
              <w:rPr>
                <w:rFonts w:ascii="Garamond" w:hAnsi="Garamond"/>
                <w:lang w:val="en-GB"/>
              </w:rPr>
            </w:pPr>
            <w:r w:rsidRPr="00BA7ADD">
              <w:rPr>
                <w:rFonts w:ascii="Garamond" w:hAnsi="Garamond"/>
                <w:lang w:val="en-GB"/>
              </w:rPr>
              <w:t>Oltremare’s main aim is to do edutainment, educating the public  about nature, evolution and entertainment with animal shows and talks.</w:t>
            </w:r>
          </w:p>
          <w:p w:rsidR="00CE6E7E" w:rsidRPr="00BA7ADD" w:rsidRDefault="00CE6E7E" w:rsidP="00265AC0">
            <w:pPr>
              <w:rPr>
                <w:rFonts w:ascii="Garamond" w:hAnsi="Garamond"/>
                <w:lang w:val="en-GB"/>
              </w:rPr>
            </w:pPr>
          </w:p>
          <w:p w:rsidR="00CE6E7E" w:rsidRPr="00BA7ADD" w:rsidRDefault="00CE6E7E" w:rsidP="00265AC0">
            <w:pPr>
              <w:rPr>
                <w:rFonts w:ascii="Garamond" w:hAnsi="Garamond"/>
                <w:lang w:val="en-GB"/>
              </w:rPr>
            </w:pPr>
          </w:p>
        </w:tc>
      </w:tr>
    </w:tbl>
    <w:p w:rsidR="00CE6E7E" w:rsidRDefault="00CE6E7E" w:rsidP="00265AC0">
      <w:pPr>
        <w:rPr>
          <w:rFonts w:ascii="Garamond" w:hAnsi="Garamond"/>
          <w:lang w:val="en-GB"/>
        </w:rPr>
      </w:pPr>
    </w:p>
    <w:p w:rsidR="00CE6E7E" w:rsidRPr="000F5EA9" w:rsidRDefault="00CE6E7E" w:rsidP="00265AC0">
      <w:pPr>
        <w:rPr>
          <w:rFonts w:ascii="Garamond" w:hAnsi="Garamond"/>
          <w:lang w:val="en-GB"/>
        </w:rPr>
      </w:pPr>
    </w:p>
    <w:p w:rsidR="00CE6E7E" w:rsidRPr="00CC1A9A" w:rsidRDefault="00CE6E7E" w:rsidP="00AD7762">
      <w:pPr>
        <w:rPr>
          <w:rFonts w:ascii="Garamond" w:hAnsi="Garamond"/>
          <w:b/>
          <w:i/>
        </w:rPr>
      </w:pPr>
      <w:r>
        <w:rPr>
          <w:rFonts w:ascii="Garamond" w:hAnsi="Garamond"/>
          <w:b/>
          <w:i/>
        </w:rPr>
        <w:t xml:space="preserve">Placement </w:t>
      </w:r>
      <w:r w:rsidRPr="00385C57">
        <w:rPr>
          <w:rFonts w:ascii="Garamond" w:hAnsi="Garamond"/>
          <w:b/>
          <w:i/>
          <w:lang w:val="en-US"/>
        </w:rPr>
        <w:t>student</w:t>
      </w:r>
      <w:r>
        <w:rPr>
          <w:rFonts w:ascii="Garamond" w:hAnsi="Garamond"/>
          <w:b/>
          <w:i/>
        </w:rPr>
        <w:t xml:space="preserve"> </w:t>
      </w:r>
      <w:r w:rsidRPr="00385C57">
        <w:rPr>
          <w:rFonts w:ascii="Garamond" w:hAnsi="Garamond"/>
          <w:b/>
          <w:i/>
          <w:lang w:val="en-US"/>
        </w:rPr>
        <w:t>requirements</w:t>
      </w:r>
    </w:p>
    <w:p w:rsidR="00CE6E7E" w:rsidRPr="00265AC0" w:rsidRDefault="00CE6E7E">
      <w:pPr>
        <w:rPr>
          <w:rFonts w:ascii="Garamond" w:hAnsi="Garamond"/>
          <w:b/>
        </w:rPr>
      </w:pPr>
    </w:p>
    <w:tbl>
      <w:tblPr>
        <w:tblW w:w="0" w:type="auto"/>
        <w:tblBorders>
          <w:top w:val="triple" w:sz="6" w:space="0" w:color="808080"/>
          <w:left w:val="triple" w:sz="6" w:space="0" w:color="808080"/>
          <w:bottom w:val="triple" w:sz="6" w:space="0" w:color="808080"/>
          <w:right w:val="triple" w:sz="6" w:space="0" w:color="808080"/>
          <w:insideH w:val="triple" w:sz="6" w:space="0" w:color="808080"/>
          <w:insideV w:val="triple" w:sz="6" w:space="0" w:color="808080"/>
        </w:tblBorders>
        <w:tblLook w:val="01E0"/>
      </w:tblPr>
      <w:tblGrid>
        <w:gridCol w:w="9778"/>
      </w:tblGrid>
      <w:tr w:rsidR="00CE6E7E" w:rsidRPr="00255F6D" w:rsidTr="00BA7ADD">
        <w:tc>
          <w:tcPr>
            <w:tcW w:w="9778" w:type="dxa"/>
          </w:tcPr>
          <w:p w:rsidR="00CE6E7E" w:rsidRPr="00BA7ADD" w:rsidRDefault="00CE6E7E" w:rsidP="000F5EA9">
            <w:pPr>
              <w:rPr>
                <w:rFonts w:ascii="Garamond" w:hAnsi="Garamond"/>
                <w:b/>
                <w:lang w:val="en-GB"/>
              </w:rPr>
            </w:pPr>
            <w:r w:rsidRPr="00BA7ADD">
              <w:rPr>
                <w:rFonts w:ascii="Garamond" w:hAnsi="Garamond"/>
                <w:b/>
                <w:lang w:val="en-GB"/>
              </w:rPr>
              <w:t>Study field (e.g.: electronic engineering)</w:t>
            </w:r>
          </w:p>
          <w:p w:rsidR="00CE6E7E" w:rsidRPr="00BA7ADD" w:rsidRDefault="00CE6E7E" w:rsidP="00EC214D">
            <w:pPr>
              <w:rPr>
                <w:rFonts w:ascii="Garamond" w:hAnsi="Garamond"/>
                <w:lang w:val="en-GB"/>
              </w:rPr>
            </w:pPr>
            <w:r w:rsidRPr="00BA7ADD">
              <w:rPr>
                <w:rFonts w:ascii="Garamond" w:hAnsi="Garamond"/>
                <w:lang w:val="en-GB"/>
              </w:rPr>
              <w:t>Biology, natural science and other similar degrees.</w:t>
            </w:r>
          </w:p>
          <w:p w:rsidR="00CE6E7E" w:rsidRPr="00BA7ADD" w:rsidRDefault="00CE6E7E" w:rsidP="00EC214D">
            <w:pPr>
              <w:rPr>
                <w:rFonts w:ascii="Garamond" w:hAnsi="Garamond"/>
                <w:lang w:val="en-GB"/>
              </w:rPr>
            </w:pPr>
          </w:p>
        </w:tc>
      </w:tr>
    </w:tbl>
    <w:p w:rsidR="00CE6E7E" w:rsidRDefault="00CE6E7E" w:rsidP="00EC214D">
      <w:pPr>
        <w:rPr>
          <w:rFonts w:ascii="Garamond" w:hAnsi="Garamond"/>
          <w:lang w:val="en-GB"/>
        </w:rPr>
      </w:pPr>
    </w:p>
    <w:p w:rsidR="00CE6E7E" w:rsidRPr="000F5EA9" w:rsidRDefault="00CE6E7E" w:rsidP="00EC214D">
      <w:pPr>
        <w:rPr>
          <w:rFonts w:ascii="Garamond" w:hAnsi="Garamond"/>
          <w:lang w:val="en-GB"/>
        </w:rPr>
      </w:pPr>
    </w:p>
    <w:tbl>
      <w:tblPr>
        <w:tblW w:w="0" w:type="auto"/>
        <w:tblBorders>
          <w:top w:val="triple" w:sz="6" w:space="0" w:color="808080"/>
          <w:left w:val="triple" w:sz="6" w:space="0" w:color="808080"/>
          <w:bottom w:val="triple" w:sz="6" w:space="0" w:color="808080"/>
          <w:right w:val="triple" w:sz="6" w:space="0" w:color="808080"/>
          <w:insideH w:val="triple" w:sz="6" w:space="0" w:color="808080"/>
          <w:insideV w:val="triple" w:sz="6" w:space="0" w:color="808080"/>
        </w:tblBorders>
        <w:tblLook w:val="01E0"/>
      </w:tblPr>
      <w:tblGrid>
        <w:gridCol w:w="9778"/>
      </w:tblGrid>
      <w:tr w:rsidR="00CE6E7E" w:rsidRPr="00255F6D" w:rsidTr="00BA7ADD">
        <w:tc>
          <w:tcPr>
            <w:tcW w:w="9778" w:type="dxa"/>
          </w:tcPr>
          <w:p w:rsidR="00CE6E7E" w:rsidRPr="00BA7ADD" w:rsidRDefault="00CE6E7E" w:rsidP="000F5EA9">
            <w:pPr>
              <w:rPr>
                <w:rFonts w:ascii="Garamond" w:hAnsi="Garamond"/>
                <w:b/>
                <w:lang w:val="en-GB"/>
              </w:rPr>
            </w:pPr>
            <w:r w:rsidRPr="00BA7ADD">
              <w:rPr>
                <w:rFonts w:ascii="Garamond" w:hAnsi="Garamond"/>
                <w:b/>
                <w:lang w:val="en-GB"/>
              </w:rPr>
              <w:t>Description of the student placement  profile</w:t>
            </w:r>
          </w:p>
          <w:p w:rsidR="00CE6E7E" w:rsidRPr="00BA7ADD" w:rsidRDefault="00CE6E7E">
            <w:pPr>
              <w:rPr>
                <w:rFonts w:ascii="Garamond" w:hAnsi="Garamond"/>
                <w:lang w:val="en-GB"/>
              </w:rPr>
            </w:pPr>
            <w:r w:rsidRPr="00BA7ADD">
              <w:rPr>
                <w:rFonts w:ascii="Garamond" w:hAnsi="Garamond"/>
                <w:lang w:val="en-GB"/>
              </w:rPr>
              <w:t>Ability to work in a team, basic knowledge of biology.</w:t>
            </w:r>
          </w:p>
          <w:p w:rsidR="00CE6E7E" w:rsidRPr="00BA7ADD" w:rsidRDefault="00CE6E7E">
            <w:pPr>
              <w:rPr>
                <w:rFonts w:ascii="Garamond" w:hAnsi="Garamond"/>
                <w:lang w:val="en-GB"/>
              </w:rPr>
            </w:pPr>
            <w:r w:rsidRPr="00BA7ADD">
              <w:rPr>
                <w:rFonts w:ascii="Garamond" w:hAnsi="Garamond"/>
                <w:lang w:val="en-GB"/>
              </w:rPr>
              <w:t>Minimum time required for the experience 3 months.</w:t>
            </w:r>
          </w:p>
          <w:p w:rsidR="00CE6E7E" w:rsidRPr="00BA7ADD" w:rsidRDefault="00CE6E7E">
            <w:pPr>
              <w:rPr>
                <w:rFonts w:ascii="Garamond" w:hAnsi="Garamond"/>
                <w:b/>
                <w:lang w:val="en-GB"/>
              </w:rPr>
            </w:pPr>
          </w:p>
        </w:tc>
      </w:tr>
    </w:tbl>
    <w:p w:rsidR="00CE6E7E" w:rsidRPr="000F5EA9" w:rsidRDefault="00CE6E7E">
      <w:pPr>
        <w:rPr>
          <w:rFonts w:ascii="Garamond" w:hAnsi="Garamond"/>
          <w:lang w:val="en-GB"/>
        </w:rPr>
      </w:pPr>
    </w:p>
    <w:p w:rsidR="00CE6E7E" w:rsidRPr="000F5EA9" w:rsidRDefault="00CE6E7E" w:rsidP="000F5EA9">
      <w:pPr>
        <w:rPr>
          <w:rFonts w:ascii="Garamond" w:hAnsi="Garamond"/>
          <w:lang w:val="en-GB"/>
        </w:rPr>
      </w:pPr>
    </w:p>
    <w:tbl>
      <w:tblPr>
        <w:tblW w:w="0" w:type="auto"/>
        <w:tblBorders>
          <w:top w:val="triple" w:sz="6" w:space="0" w:color="808080"/>
          <w:left w:val="triple" w:sz="6" w:space="0" w:color="808080"/>
          <w:bottom w:val="triple" w:sz="6" w:space="0" w:color="808080"/>
          <w:right w:val="triple" w:sz="6" w:space="0" w:color="808080"/>
          <w:insideH w:val="triple" w:sz="6" w:space="0" w:color="808080"/>
          <w:insideV w:val="triple" w:sz="6" w:space="0" w:color="808080"/>
        </w:tblBorders>
        <w:tblLook w:val="01E0"/>
      </w:tblPr>
      <w:tblGrid>
        <w:gridCol w:w="9778"/>
      </w:tblGrid>
      <w:tr w:rsidR="00CE6E7E" w:rsidRPr="000F5EA9" w:rsidTr="00BA7ADD">
        <w:tc>
          <w:tcPr>
            <w:tcW w:w="9778" w:type="dxa"/>
          </w:tcPr>
          <w:p w:rsidR="00CE6E7E" w:rsidRPr="00BA7ADD" w:rsidRDefault="00CE6E7E" w:rsidP="000F5EA9">
            <w:pPr>
              <w:rPr>
                <w:rFonts w:ascii="Garamond" w:hAnsi="Garamond"/>
                <w:b/>
                <w:lang w:val="pt-PT"/>
              </w:rPr>
            </w:pPr>
            <w:r w:rsidRPr="00BA7ADD">
              <w:rPr>
                <w:rFonts w:ascii="Garamond" w:hAnsi="Garamond"/>
                <w:b/>
                <w:lang w:val="pt-PT"/>
              </w:rPr>
              <w:t>Contacts (e-mail, tel., web site)</w:t>
            </w:r>
          </w:p>
          <w:p w:rsidR="00CE6E7E" w:rsidRPr="00BA7ADD" w:rsidRDefault="00CE6E7E" w:rsidP="009C1E5E">
            <w:pPr>
              <w:rPr>
                <w:rFonts w:ascii="Garamond" w:hAnsi="Garamond"/>
                <w:lang w:val="pt-PT"/>
              </w:rPr>
            </w:pPr>
            <w:hyperlink r:id="rId7" w:history="1">
              <w:r w:rsidRPr="00BA7ADD">
                <w:rPr>
                  <w:rStyle w:val="Hyperlink"/>
                  <w:rFonts w:ascii="Garamond" w:hAnsi="Garamond"/>
                  <w:lang w:val="pt-PT"/>
                </w:rPr>
                <w:t>www.oltremare.org</w:t>
              </w:r>
            </w:hyperlink>
          </w:p>
          <w:p w:rsidR="00CE6E7E" w:rsidRPr="00BA7ADD" w:rsidRDefault="00CE6E7E" w:rsidP="009C1E5E">
            <w:pPr>
              <w:rPr>
                <w:rFonts w:ascii="Garamond" w:hAnsi="Garamond"/>
                <w:lang w:val="pt-PT"/>
              </w:rPr>
            </w:pPr>
            <w:hyperlink r:id="rId8" w:history="1">
              <w:r w:rsidRPr="00BA7ADD">
                <w:rPr>
                  <w:rStyle w:val="Hyperlink"/>
                  <w:rFonts w:ascii="Garamond" w:hAnsi="Garamond"/>
                  <w:lang w:val="pt-PT"/>
                </w:rPr>
                <w:t>didatticaescienza@oltremare.org</w:t>
              </w:r>
            </w:hyperlink>
          </w:p>
          <w:p w:rsidR="00CE6E7E" w:rsidRPr="00BA7ADD" w:rsidRDefault="00CE6E7E" w:rsidP="009C1E5E">
            <w:pPr>
              <w:rPr>
                <w:rFonts w:ascii="Garamond" w:hAnsi="Garamond"/>
                <w:lang w:val="pt-PT"/>
              </w:rPr>
            </w:pPr>
            <w:r w:rsidRPr="00BA7ADD">
              <w:rPr>
                <w:rFonts w:ascii="Garamond" w:hAnsi="Garamond"/>
                <w:lang w:val="pt-PT"/>
              </w:rPr>
              <w:t>+390541427162</w:t>
            </w:r>
          </w:p>
          <w:p w:rsidR="00CE6E7E" w:rsidRPr="00BA7ADD" w:rsidRDefault="00CE6E7E" w:rsidP="009C1E5E">
            <w:pPr>
              <w:rPr>
                <w:rFonts w:ascii="Garamond" w:hAnsi="Garamond"/>
                <w:lang w:val="pt-PT"/>
              </w:rPr>
            </w:pPr>
          </w:p>
        </w:tc>
      </w:tr>
    </w:tbl>
    <w:p w:rsidR="00CE6E7E" w:rsidRPr="000F5EA9" w:rsidRDefault="00CE6E7E">
      <w:pPr>
        <w:rPr>
          <w:rFonts w:ascii="Garamond" w:hAnsi="Garamond"/>
          <w:lang w:val="pt-PT"/>
        </w:rPr>
      </w:pPr>
    </w:p>
    <w:sectPr w:rsidR="00CE6E7E" w:rsidRPr="000F5EA9" w:rsidSect="00EC15DB">
      <w:pgSz w:w="11906" w:h="16838"/>
      <w:pgMar w:top="10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6E7E" w:rsidRDefault="00CE6E7E">
      <w:r>
        <w:separator/>
      </w:r>
    </w:p>
  </w:endnote>
  <w:endnote w:type="continuationSeparator" w:id="0">
    <w:p w:rsidR="00CE6E7E" w:rsidRDefault="00CE6E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6E7E" w:rsidRDefault="00CE6E7E">
      <w:r>
        <w:separator/>
      </w:r>
    </w:p>
  </w:footnote>
  <w:footnote w:type="continuationSeparator" w:id="0">
    <w:p w:rsidR="00CE6E7E" w:rsidRDefault="00CE6E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214D"/>
    <w:rsid w:val="00002E85"/>
    <w:rsid w:val="00005558"/>
    <w:rsid w:val="00010D64"/>
    <w:rsid w:val="00014C4E"/>
    <w:rsid w:val="0001530E"/>
    <w:rsid w:val="00017E16"/>
    <w:rsid w:val="00020461"/>
    <w:rsid w:val="00023736"/>
    <w:rsid w:val="00031D29"/>
    <w:rsid w:val="00037381"/>
    <w:rsid w:val="000432F8"/>
    <w:rsid w:val="000453AC"/>
    <w:rsid w:val="00054033"/>
    <w:rsid w:val="00065338"/>
    <w:rsid w:val="000843C1"/>
    <w:rsid w:val="00086869"/>
    <w:rsid w:val="000A6BA9"/>
    <w:rsid w:val="000A7537"/>
    <w:rsid w:val="000B049D"/>
    <w:rsid w:val="000B1503"/>
    <w:rsid w:val="000B4DF7"/>
    <w:rsid w:val="000C0D45"/>
    <w:rsid w:val="000C1676"/>
    <w:rsid w:val="000D162F"/>
    <w:rsid w:val="000D5975"/>
    <w:rsid w:val="000E31E9"/>
    <w:rsid w:val="000E5595"/>
    <w:rsid w:val="000F123E"/>
    <w:rsid w:val="000F25E3"/>
    <w:rsid w:val="000F4BA4"/>
    <w:rsid w:val="000F5EA9"/>
    <w:rsid w:val="000F75E4"/>
    <w:rsid w:val="000F7952"/>
    <w:rsid w:val="001009F9"/>
    <w:rsid w:val="00107988"/>
    <w:rsid w:val="00107EF3"/>
    <w:rsid w:val="00147EAF"/>
    <w:rsid w:val="001538E6"/>
    <w:rsid w:val="00154DC2"/>
    <w:rsid w:val="001853A4"/>
    <w:rsid w:val="00185AC6"/>
    <w:rsid w:val="001A4C0B"/>
    <w:rsid w:val="001A6913"/>
    <w:rsid w:val="001A762E"/>
    <w:rsid w:val="001B08FB"/>
    <w:rsid w:val="001C21E6"/>
    <w:rsid w:val="001D5A6F"/>
    <w:rsid w:val="001E28B4"/>
    <w:rsid w:val="00210085"/>
    <w:rsid w:val="002117DD"/>
    <w:rsid w:val="002219A5"/>
    <w:rsid w:val="002249B4"/>
    <w:rsid w:val="002449B2"/>
    <w:rsid w:val="00251F0D"/>
    <w:rsid w:val="0025590E"/>
    <w:rsid w:val="00255F6D"/>
    <w:rsid w:val="0025651E"/>
    <w:rsid w:val="0025791E"/>
    <w:rsid w:val="00261F7F"/>
    <w:rsid w:val="00264AD7"/>
    <w:rsid w:val="00265AC0"/>
    <w:rsid w:val="00266E00"/>
    <w:rsid w:val="00272BAE"/>
    <w:rsid w:val="00274D22"/>
    <w:rsid w:val="002751D2"/>
    <w:rsid w:val="002869EB"/>
    <w:rsid w:val="0029494F"/>
    <w:rsid w:val="002B0625"/>
    <w:rsid w:val="002B0EA7"/>
    <w:rsid w:val="002C2492"/>
    <w:rsid w:val="002C5D4C"/>
    <w:rsid w:val="002D40F9"/>
    <w:rsid w:val="002D64F7"/>
    <w:rsid w:val="002E6EAE"/>
    <w:rsid w:val="002E794D"/>
    <w:rsid w:val="002F69A9"/>
    <w:rsid w:val="002F7839"/>
    <w:rsid w:val="003111E1"/>
    <w:rsid w:val="00316B18"/>
    <w:rsid w:val="00324F31"/>
    <w:rsid w:val="00327A7C"/>
    <w:rsid w:val="003315D5"/>
    <w:rsid w:val="0033297A"/>
    <w:rsid w:val="003406C5"/>
    <w:rsid w:val="0034579B"/>
    <w:rsid w:val="00345DFD"/>
    <w:rsid w:val="00346763"/>
    <w:rsid w:val="003469F8"/>
    <w:rsid w:val="0036555E"/>
    <w:rsid w:val="00370D59"/>
    <w:rsid w:val="00375B66"/>
    <w:rsid w:val="003803C9"/>
    <w:rsid w:val="00385C57"/>
    <w:rsid w:val="003943C3"/>
    <w:rsid w:val="003C5382"/>
    <w:rsid w:val="003C7153"/>
    <w:rsid w:val="003D0B22"/>
    <w:rsid w:val="003D0BD1"/>
    <w:rsid w:val="003E1999"/>
    <w:rsid w:val="003E4B03"/>
    <w:rsid w:val="004049A1"/>
    <w:rsid w:val="00427F11"/>
    <w:rsid w:val="00430C7B"/>
    <w:rsid w:val="00442A60"/>
    <w:rsid w:val="004522DC"/>
    <w:rsid w:val="0045340D"/>
    <w:rsid w:val="0047011A"/>
    <w:rsid w:val="00497B30"/>
    <w:rsid w:val="004C295F"/>
    <w:rsid w:val="004F5A48"/>
    <w:rsid w:val="00514FD3"/>
    <w:rsid w:val="00517173"/>
    <w:rsid w:val="005210B5"/>
    <w:rsid w:val="00531CD8"/>
    <w:rsid w:val="00532A43"/>
    <w:rsid w:val="00534658"/>
    <w:rsid w:val="00552DE9"/>
    <w:rsid w:val="0056587C"/>
    <w:rsid w:val="00565C37"/>
    <w:rsid w:val="005677C3"/>
    <w:rsid w:val="00570335"/>
    <w:rsid w:val="00582A2C"/>
    <w:rsid w:val="00593853"/>
    <w:rsid w:val="005A29F3"/>
    <w:rsid w:val="005A60D9"/>
    <w:rsid w:val="005B33BC"/>
    <w:rsid w:val="005C5760"/>
    <w:rsid w:val="005C6D70"/>
    <w:rsid w:val="005C783E"/>
    <w:rsid w:val="005D005C"/>
    <w:rsid w:val="005D551F"/>
    <w:rsid w:val="005D729D"/>
    <w:rsid w:val="005D7995"/>
    <w:rsid w:val="005E65EC"/>
    <w:rsid w:val="005F687D"/>
    <w:rsid w:val="00600098"/>
    <w:rsid w:val="0060417F"/>
    <w:rsid w:val="006105E0"/>
    <w:rsid w:val="00611295"/>
    <w:rsid w:val="00620036"/>
    <w:rsid w:val="006303EC"/>
    <w:rsid w:val="00636413"/>
    <w:rsid w:val="00636F1E"/>
    <w:rsid w:val="006373C8"/>
    <w:rsid w:val="00642B12"/>
    <w:rsid w:val="0067030B"/>
    <w:rsid w:val="0067790F"/>
    <w:rsid w:val="00684616"/>
    <w:rsid w:val="0069182F"/>
    <w:rsid w:val="006C2D57"/>
    <w:rsid w:val="006C4D82"/>
    <w:rsid w:val="006D0269"/>
    <w:rsid w:val="006D1308"/>
    <w:rsid w:val="006D3D31"/>
    <w:rsid w:val="006D69E9"/>
    <w:rsid w:val="006F070B"/>
    <w:rsid w:val="006F2A6C"/>
    <w:rsid w:val="007130C8"/>
    <w:rsid w:val="00721627"/>
    <w:rsid w:val="00736B0E"/>
    <w:rsid w:val="00742D62"/>
    <w:rsid w:val="0075274B"/>
    <w:rsid w:val="007748CA"/>
    <w:rsid w:val="00775CA7"/>
    <w:rsid w:val="00793F88"/>
    <w:rsid w:val="00794F7A"/>
    <w:rsid w:val="007A1900"/>
    <w:rsid w:val="007B443B"/>
    <w:rsid w:val="007C4B2F"/>
    <w:rsid w:val="007D5224"/>
    <w:rsid w:val="007D5BBF"/>
    <w:rsid w:val="007F3008"/>
    <w:rsid w:val="007F4DC2"/>
    <w:rsid w:val="008008B0"/>
    <w:rsid w:val="00805DC7"/>
    <w:rsid w:val="00806CB4"/>
    <w:rsid w:val="008077BC"/>
    <w:rsid w:val="00812BBB"/>
    <w:rsid w:val="00816F11"/>
    <w:rsid w:val="00817BEB"/>
    <w:rsid w:val="00823E2B"/>
    <w:rsid w:val="0082433F"/>
    <w:rsid w:val="00825B47"/>
    <w:rsid w:val="008544DD"/>
    <w:rsid w:val="0085662F"/>
    <w:rsid w:val="008739BA"/>
    <w:rsid w:val="00892B68"/>
    <w:rsid w:val="008A061A"/>
    <w:rsid w:val="008A4F19"/>
    <w:rsid w:val="008A536A"/>
    <w:rsid w:val="008B64C9"/>
    <w:rsid w:val="008C65F4"/>
    <w:rsid w:val="008D6E44"/>
    <w:rsid w:val="008E376D"/>
    <w:rsid w:val="008F07A4"/>
    <w:rsid w:val="008F470E"/>
    <w:rsid w:val="00903A98"/>
    <w:rsid w:val="00905609"/>
    <w:rsid w:val="00911EBA"/>
    <w:rsid w:val="00913062"/>
    <w:rsid w:val="009137C1"/>
    <w:rsid w:val="00920617"/>
    <w:rsid w:val="00932369"/>
    <w:rsid w:val="009341E0"/>
    <w:rsid w:val="00935D7B"/>
    <w:rsid w:val="00942436"/>
    <w:rsid w:val="0094702D"/>
    <w:rsid w:val="009524A8"/>
    <w:rsid w:val="009550A6"/>
    <w:rsid w:val="00960F0A"/>
    <w:rsid w:val="009653C0"/>
    <w:rsid w:val="0097368D"/>
    <w:rsid w:val="00973897"/>
    <w:rsid w:val="00974B86"/>
    <w:rsid w:val="00976176"/>
    <w:rsid w:val="00984F9F"/>
    <w:rsid w:val="00994A89"/>
    <w:rsid w:val="00997329"/>
    <w:rsid w:val="009A4B80"/>
    <w:rsid w:val="009B5B52"/>
    <w:rsid w:val="009C1E5E"/>
    <w:rsid w:val="009D1D9D"/>
    <w:rsid w:val="009D79D9"/>
    <w:rsid w:val="009E2D20"/>
    <w:rsid w:val="009E4934"/>
    <w:rsid w:val="009F6189"/>
    <w:rsid w:val="00A006DC"/>
    <w:rsid w:val="00A05AB1"/>
    <w:rsid w:val="00A15170"/>
    <w:rsid w:val="00A331C0"/>
    <w:rsid w:val="00A37FD9"/>
    <w:rsid w:val="00A51D73"/>
    <w:rsid w:val="00A52774"/>
    <w:rsid w:val="00A57439"/>
    <w:rsid w:val="00A613E8"/>
    <w:rsid w:val="00A701C3"/>
    <w:rsid w:val="00A7155E"/>
    <w:rsid w:val="00A76A17"/>
    <w:rsid w:val="00A77006"/>
    <w:rsid w:val="00A8252B"/>
    <w:rsid w:val="00A846F9"/>
    <w:rsid w:val="00A9226D"/>
    <w:rsid w:val="00A97425"/>
    <w:rsid w:val="00AA3720"/>
    <w:rsid w:val="00AA58C3"/>
    <w:rsid w:val="00AA5F05"/>
    <w:rsid w:val="00AA6C6F"/>
    <w:rsid w:val="00AB45C1"/>
    <w:rsid w:val="00AB48ED"/>
    <w:rsid w:val="00AC7E51"/>
    <w:rsid w:val="00AD49BA"/>
    <w:rsid w:val="00AD7762"/>
    <w:rsid w:val="00AE5BD0"/>
    <w:rsid w:val="00AF29BE"/>
    <w:rsid w:val="00AF2C70"/>
    <w:rsid w:val="00AF6EAC"/>
    <w:rsid w:val="00B075E9"/>
    <w:rsid w:val="00B107DD"/>
    <w:rsid w:val="00B275DD"/>
    <w:rsid w:val="00B27CC1"/>
    <w:rsid w:val="00B31EAF"/>
    <w:rsid w:val="00B36B47"/>
    <w:rsid w:val="00B43B00"/>
    <w:rsid w:val="00B45036"/>
    <w:rsid w:val="00B52DF2"/>
    <w:rsid w:val="00B53BF3"/>
    <w:rsid w:val="00B62E20"/>
    <w:rsid w:val="00B66A3E"/>
    <w:rsid w:val="00B70250"/>
    <w:rsid w:val="00B70742"/>
    <w:rsid w:val="00B81C94"/>
    <w:rsid w:val="00B81CA6"/>
    <w:rsid w:val="00B9150B"/>
    <w:rsid w:val="00BA7ADD"/>
    <w:rsid w:val="00BB243F"/>
    <w:rsid w:val="00BB4B61"/>
    <w:rsid w:val="00BB794F"/>
    <w:rsid w:val="00BC54C0"/>
    <w:rsid w:val="00BD0CFF"/>
    <w:rsid w:val="00BF14C5"/>
    <w:rsid w:val="00BF6E6F"/>
    <w:rsid w:val="00C00223"/>
    <w:rsid w:val="00C16B77"/>
    <w:rsid w:val="00C40B64"/>
    <w:rsid w:val="00C452FD"/>
    <w:rsid w:val="00C54AD7"/>
    <w:rsid w:val="00C8400C"/>
    <w:rsid w:val="00C85AF2"/>
    <w:rsid w:val="00C966A5"/>
    <w:rsid w:val="00C968BD"/>
    <w:rsid w:val="00CA1011"/>
    <w:rsid w:val="00CB573B"/>
    <w:rsid w:val="00CC1A9A"/>
    <w:rsid w:val="00CC4B8B"/>
    <w:rsid w:val="00CC6185"/>
    <w:rsid w:val="00CD4C0F"/>
    <w:rsid w:val="00CD4F71"/>
    <w:rsid w:val="00CE6E7E"/>
    <w:rsid w:val="00CE7A73"/>
    <w:rsid w:val="00CF0B93"/>
    <w:rsid w:val="00CF4B85"/>
    <w:rsid w:val="00D00925"/>
    <w:rsid w:val="00D07066"/>
    <w:rsid w:val="00D10C1A"/>
    <w:rsid w:val="00D2064B"/>
    <w:rsid w:val="00D21BA5"/>
    <w:rsid w:val="00D24DE9"/>
    <w:rsid w:val="00D303FB"/>
    <w:rsid w:val="00D36AD1"/>
    <w:rsid w:val="00D451DA"/>
    <w:rsid w:val="00D45743"/>
    <w:rsid w:val="00D5650E"/>
    <w:rsid w:val="00D750E2"/>
    <w:rsid w:val="00D82158"/>
    <w:rsid w:val="00D85A6C"/>
    <w:rsid w:val="00D919F4"/>
    <w:rsid w:val="00D94D40"/>
    <w:rsid w:val="00D9553A"/>
    <w:rsid w:val="00D959E9"/>
    <w:rsid w:val="00DA0C9F"/>
    <w:rsid w:val="00DB389C"/>
    <w:rsid w:val="00DB78DD"/>
    <w:rsid w:val="00DC21EE"/>
    <w:rsid w:val="00DC3CF6"/>
    <w:rsid w:val="00DC3EC4"/>
    <w:rsid w:val="00DD193E"/>
    <w:rsid w:val="00DD6CD0"/>
    <w:rsid w:val="00DE281C"/>
    <w:rsid w:val="00DE591F"/>
    <w:rsid w:val="00DE6296"/>
    <w:rsid w:val="00E038A3"/>
    <w:rsid w:val="00E03CF4"/>
    <w:rsid w:val="00E162F7"/>
    <w:rsid w:val="00E16A06"/>
    <w:rsid w:val="00E24A42"/>
    <w:rsid w:val="00E36F63"/>
    <w:rsid w:val="00E431E8"/>
    <w:rsid w:val="00E50B8E"/>
    <w:rsid w:val="00E62B57"/>
    <w:rsid w:val="00E75F44"/>
    <w:rsid w:val="00E928CB"/>
    <w:rsid w:val="00E92BEE"/>
    <w:rsid w:val="00EA36FA"/>
    <w:rsid w:val="00EB486A"/>
    <w:rsid w:val="00EC15DB"/>
    <w:rsid w:val="00EC214D"/>
    <w:rsid w:val="00EC4C6A"/>
    <w:rsid w:val="00EC5924"/>
    <w:rsid w:val="00EC67FD"/>
    <w:rsid w:val="00ED124E"/>
    <w:rsid w:val="00ED1A4A"/>
    <w:rsid w:val="00ED741D"/>
    <w:rsid w:val="00EE4377"/>
    <w:rsid w:val="00EF4A86"/>
    <w:rsid w:val="00F04411"/>
    <w:rsid w:val="00F10C5B"/>
    <w:rsid w:val="00F32F71"/>
    <w:rsid w:val="00F46731"/>
    <w:rsid w:val="00F5181D"/>
    <w:rsid w:val="00F529DF"/>
    <w:rsid w:val="00F578C3"/>
    <w:rsid w:val="00F65DC5"/>
    <w:rsid w:val="00F71382"/>
    <w:rsid w:val="00F968E4"/>
    <w:rsid w:val="00FA2CD8"/>
    <w:rsid w:val="00FB7932"/>
    <w:rsid w:val="00FC0238"/>
    <w:rsid w:val="00FC137E"/>
    <w:rsid w:val="00FC338A"/>
    <w:rsid w:val="00FD2BB5"/>
    <w:rsid w:val="00FE62DA"/>
    <w:rsid w:val="00FE758E"/>
    <w:rsid w:val="00FE7BAB"/>
    <w:rsid w:val="00FF0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BEB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C214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265AC0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1B7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65AC0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1B7D"/>
    <w:rPr>
      <w:sz w:val="24"/>
      <w:szCs w:val="24"/>
    </w:rPr>
  </w:style>
  <w:style w:type="character" w:styleId="Hyperlink">
    <w:name w:val="Hyperlink"/>
    <w:basedOn w:val="DefaultParagraphFont"/>
    <w:uiPriority w:val="99"/>
    <w:rsid w:val="008739B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datticaescienza@oltremare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oltremare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150</Words>
  <Characters>858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l.silvestri</dc:creator>
  <cp:keywords/>
  <dc:description/>
  <cp:lastModifiedBy>a.pellegrini</cp:lastModifiedBy>
  <cp:revision>2</cp:revision>
  <dcterms:created xsi:type="dcterms:W3CDTF">2012-07-24T08:24:00Z</dcterms:created>
  <dcterms:modified xsi:type="dcterms:W3CDTF">2012-07-24T08:24:00Z</dcterms:modified>
</cp:coreProperties>
</file>